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bookmarkStart w:id="0" w:name="_GoBack"/>
      <w:bookmarkEnd w:id="0"/>
    </w:p>
    <w:p>
      <w:pPr>
        <w:jc w:val="center"/>
        <w:rPr>
          <w:rFonts w:hint="eastAsia"/>
        </w:rPr>
      </w:pPr>
      <w:r>
        <w:rPr>
          <w:rFonts w:hint="eastAsia"/>
          <w:sz w:val="36"/>
          <w:szCs w:val="36"/>
        </w:rPr>
        <w:t>新培填表要求</w:t>
      </w:r>
    </w:p>
    <w:p>
      <w:pPr>
        <w:numPr>
          <w:ilvl w:val="0"/>
          <w:numId w:val="1"/>
        </w:numPr>
        <w:ind w:left="265" w:leftChars="0" w:firstLine="0" w:firstLineChars="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特种设备作业人员考核申请表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 xml:space="preserve"> 1、申报年限：男18--60周岁；女18--55周岁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 xml:space="preserve"> 2、通讯地址要求填写用人单位注册地址，而非申请人户籍地。如单位（总公司）注册在外省市，本地是分公司，可以填写本地公司地址。一定注明到区级地址。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3、学历：管理类是高中以上学历；操作类是初中以上学历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4、申请考核作业种类：</w:t>
      </w:r>
      <w:r>
        <w:rPr>
          <w:rFonts w:hint="eastAsia" w:ascii="宋体" w:hAnsi="宋体" w:eastAsia="宋体" w:cs="宋体"/>
          <w:sz w:val="24"/>
          <w:szCs w:val="28"/>
        </w:rPr>
        <w:t xml:space="preserve"> 管理类：特种设备相关管理；操作类：电梯作业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8"/>
        </w:rPr>
        <w:t>、申请考核作业项目（代号）：电梯安全管理A4或电梯机械安装维修T1或电梯电气安装维修T2或电梯司机T3以此形式填写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8"/>
        </w:rPr>
        <w:t>、是否委托考试机构申请办理领证手续：（对号）是  □否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8"/>
        </w:rPr>
        <w:t>、工作简历：XX年至今在（申请项目实习单位）工作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8、安全教育培训单位：哈尔滨市电梯行业协会</w:t>
      </w:r>
      <w:r>
        <w:rPr>
          <w:rFonts w:hint="eastAsia" w:ascii="宋体" w:hAnsi="宋体" w:eastAsia="宋体" w:cs="宋体"/>
          <w:sz w:val="24"/>
          <w:szCs w:val="28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8"/>
        </w:rPr>
        <w:t>、申请项目实习单位：与</w:t>
      </w:r>
      <w:r>
        <w:rPr>
          <w:rFonts w:hint="eastAsia" w:ascii="宋体" w:hAnsi="宋体" w:eastAsia="宋体" w:cs="宋体"/>
          <w:sz w:val="24"/>
          <w:szCs w:val="28"/>
          <w:lang w:eastAsia="zh-CN"/>
        </w:rPr>
        <w:t>实习情况证明</w:t>
      </w:r>
      <w:r>
        <w:rPr>
          <w:rFonts w:hint="eastAsia" w:ascii="宋体" w:hAnsi="宋体" w:eastAsia="宋体" w:cs="宋体"/>
          <w:sz w:val="24"/>
          <w:szCs w:val="28"/>
        </w:rPr>
        <w:t>盖章单位相同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8"/>
        </w:rPr>
        <w:t>、申请人安全教育培训和实习情况： （对号）合格 / □不合格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sz w:val="24"/>
          <w:szCs w:val="28"/>
        </w:rPr>
        <w:t>、相关材料：全部（对号）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sz w:val="24"/>
          <w:szCs w:val="28"/>
        </w:rPr>
        <w:t>、申请人：手写签字及日期</w:t>
      </w:r>
    </w:p>
    <w:p>
      <w:pPr>
        <w:rPr>
          <w:rFonts w:hint="eastAsia"/>
          <w:sz w:val="30"/>
          <w:szCs w:val="30"/>
        </w:rPr>
      </w:pPr>
      <w:r>
        <w:rPr>
          <w:rFonts w:hint="eastAsia"/>
        </w:rPr>
        <w:t xml:space="preserve"> </w:t>
      </w:r>
      <w:r>
        <w:rPr>
          <w:rFonts w:hint="eastAsia"/>
          <w:sz w:val="30"/>
          <w:szCs w:val="30"/>
        </w:rPr>
        <w:t xml:space="preserve"> 二、安全教育和培训证明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1、从事作业种类：同上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2、作业项目（代码）：同上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3、培训内容由电梯协会填写</w:t>
      </w:r>
    </w:p>
    <w:p>
      <w:pPr>
        <w:rPr>
          <w:rFonts w:hint="eastAsia"/>
          <w:sz w:val="30"/>
          <w:szCs w:val="30"/>
        </w:rPr>
      </w:pPr>
      <w:r>
        <w:rPr>
          <w:rFonts w:hint="eastAsia"/>
        </w:rPr>
        <w:t xml:space="preserve"> </w:t>
      </w:r>
      <w:r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30"/>
          <w:szCs w:val="30"/>
        </w:rPr>
        <w:t>三、实习情况证明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1、个人信息及项目代码同上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2、作业项目实习日期：电梯作业即T1、T2、T3不能少于6个月；A4不能少于24个月。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3、实 习 期(按考试大纲要求)：6个月（或24个月）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4、实习科目：基础知识、专业知识、安全知识、法律知识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5、实习项目和具体日期：时间按实习日期接续排开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6、指导老师：需本单位持操作证人员指导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7、实习单位（盖章）：与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申请表</w:t>
      </w:r>
      <w:r>
        <w:rPr>
          <w:rFonts w:hint="eastAsia" w:ascii="宋体" w:hAnsi="宋体" w:eastAsia="宋体" w:cs="宋体"/>
          <w:sz w:val="24"/>
          <w:szCs w:val="24"/>
        </w:rPr>
        <w:t>中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实习单位</w:t>
      </w:r>
      <w:r>
        <w:rPr>
          <w:rFonts w:hint="eastAsia" w:ascii="宋体" w:hAnsi="宋体" w:eastAsia="宋体" w:cs="宋体"/>
          <w:sz w:val="24"/>
          <w:szCs w:val="24"/>
        </w:rPr>
        <w:t>相同</w:t>
      </w:r>
    </w:p>
    <w:p>
      <w:pPr>
        <w:rPr>
          <w:rFonts w:hint="eastAsia"/>
          <w:sz w:val="30"/>
          <w:szCs w:val="30"/>
        </w:rPr>
      </w:pPr>
      <w:r>
        <w:rPr>
          <w:rFonts w:hint="eastAsia"/>
        </w:rPr>
        <w:t xml:space="preserve"> </w:t>
      </w:r>
      <w:r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30"/>
          <w:szCs w:val="30"/>
        </w:rPr>
        <w:t>四、特种设备作业人员考试体检表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区级以上医院皆可，表内项目填全后，应有诊断结果</w:t>
      </w:r>
      <w:r>
        <w:rPr>
          <w:rFonts w:hint="eastAsia"/>
          <w:sz w:val="24"/>
          <w:szCs w:val="24"/>
          <w:lang w:eastAsia="zh-CN"/>
        </w:rPr>
        <w:t>（无异常）</w:t>
      </w:r>
      <w:r>
        <w:rPr>
          <w:rFonts w:hint="eastAsia"/>
          <w:sz w:val="24"/>
          <w:szCs w:val="24"/>
        </w:rPr>
        <w:t>、医生名章、体检单位公章、日期</w:t>
      </w:r>
    </w:p>
    <w:p>
      <w:pPr>
        <w:rPr>
          <w:rFonts w:hint="eastAsia"/>
          <w:sz w:val="30"/>
          <w:szCs w:val="30"/>
        </w:rPr>
      </w:pPr>
      <w:r>
        <w:rPr>
          <w:rFonts w:hint="eastAsia"/>
        </w:rPr>
        <w:t xml:space="preserve"> </w:t>
      </w:r>
      <w:r>
        <w:rPr>
          <w:rFonts w:hint="eastAsia"/>
          <w:sz w:val="30"/>
          <w:szCs w:val="30"/>
        </w:rPr>
        <w:t xml:space="preserve"> 五、要求：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1、四张白底免冠2寸照片，背面写上名字，照片不能是影印、翻拍版；表格用黑色碳素笔填写，字迹工整，不能涂改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2、佐证材料：学历证明、身份证复印件，复印件不能是影印、翻拍版，复印件需与原件同等大小效果。（身份证复印件要标注此复印件与原件相符并本人签字）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3、学历证明：管理类是高中以上学历；操作类是初中以上学历（学历复印件要标注此复印件与原件相符并本人签字）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4、材料齐全后不能用订书器装订，要用曲别针左上角装订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5、三套表：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(1)、申请表、安全教育培训证明、实习证明、体检、学历复印件、身份证复印件。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(2)、申请表、学历复印件、身份证复印件。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(3)、申请表、身份证复印件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30B5D0"/>
    <w:multiLevelType w:val="singleLevel"/>
    <w:tmpl w:val="9C30B5D0"/>
    <w:lvl w:ilvl="0" w:tentative="0">
      <w:start w:val="1"/>
      <w:numFmt w:val="chineseCounting"/>
      <w:suff w:val="nothing"/>
      <w:lvlText w:val="%1、"/>
      <w:lvlJc w:val="left"/>
      <w:pPr>
        <w:ind w:left="265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066645"/>
    <w:rsid w:val="03066645"/>
    <w:rsid w:val="1BD55CBD"/>
    <w:rsid w:val="296F7A3F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zj\Application%20Data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2018-08-28T07:33:00Z</dcterms:created>
  <dc:creator>yzj</dc:creator>
  <cp:lastModifiedBy>Administrator</cp:lastModifiedBy>
  <cp:lastPrinted>2018-09-06T06:01:00Z</cp:lastPrinted>
  <dcterms:modified xsi:type="dcterms:W3CDTF">2021-12-01T07:04:41Z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D96B373787C04D4583B2A7A3721985B3</vt:lpwstr>
  </property>
</Properties>
</file>